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344" w:rsidRDefault="00745F95" w:rsidP="00745F9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งานสอบสวน</w:t>
      </w:r>
    </w:p>
    <w:p w:rsidR="00A7261D" w:rsidRDefault="00745F95" w:rsidP="00F664FA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ผลการปฏิบัติงานประจำเดือน  </w:t>
      </w:r>
      <w:r w:rsidR="00362500">
        <w:rPr>
          <w:rFonts w:ascii="AngsanaUPC" w:hAnsi="AngsanaUPC" w:cs="AngsanaUPC" w:hint="cs"/>
          <w:b/>
          <w:bCs/>
          <w:sz w:val="44"/>
          <w:szCs w:val="44"/>
          <w:cs/>
        </w:rPr>
        <w:t>พฤศจิกายน</w:t>
      </w:r>
      <w:r w:rsidR="00F664FA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๒๕๖๗</w:t>
      </w:r>
    </w:p>
    <w:p w:rsidR="00EF4BF1" w:rsidRDefault="00EF4BF1" w:rsidP="00F664FA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EF4BF1" w:rsidRDefault="00EF4BF1" w:rsidP="00F664FA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bookmarkStart w:id="0" w:name="_GoBack"/>
      <w:r>
        <w:rPr>
          <w:noProof/>
        </w:rPr>
        <w:drawing>
          <wp:inline distT="0" distB="0" distL="0" distR="0" wp14:anchorId="420D087D" wp14:editId="2E504CAC">
            <wp:extent cx="5731042" cy="5346619"/>
            <wp:effectExtent l="0" t="0" r="3175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721" cy="535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4BF1" w:rsidRDefault="00EF4BF1" w:rsidP="00F664FA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EF4BF1" w:rsidRDefault="00EF4BF1" w:rsidP="00EF4BF1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>๖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พฤศจิกายน  ๒๕๖๗  </w:t>
      </w:r>
    </w:p>
    <w:p w:rsidR="00EF4BF1" w:rsidRDefault="00EF4BF1" w:rsidP="00EF4BF1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คืนอาวุธปืนของกลางให้แก่เจ้าของ</w:t>
      </w:r>
      <w:r>
        <w:rPr>
          <w:rFonts w:ascii="AngsanaUPC" w:hAnsi="AngsanaUPC" w:cs="AngsanaUPC"/>
          <w:b/>
          <w:bCs/>
          <w:sz w:val="44"/>
          <w:szCs w:val="44"/>
        </w:rPr>
        <w:t xml:space="preserve"> </w:t>
      </w:r>
    </w:p>
    <w:p w:rsidR="00EF4BF1" w:rsidRPr="00F664FA" w:rsidRDefault="00EF4BF1" w:rsidP="00EF4BF1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EF4BF1" w:rsidRDefault="00EF4BF1" w:rsidP="00F664FA">
      <w:pPr>
        <w:jc w:val="center"/>
        <w:rPr>
          <w:rFonts w:ascii="AngsanaUPC" w:hAnsi="AngsanaUPC" w:cs="AngsanaUPC" w:hint="cs"/>
          <w:b/>
          <w:bCs/>
          <w:sz w:val="44"/>
          <w:szCs w:val="44"/>
          <w:cs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</w:t>
      </w:r>
    </w:p>
    <w:p w:rsidR="00F664FA" w:rsidRDefault="00F664FA" w:rsidP="00F664FA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0B3404D" wp14:editId="67B6962C">
            <wp:extent cx="2515870" cy="337221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337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4FA" w:rsidRDefault="00F664FA" w:rsidP="00F664FA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F664FA" w:rsidRDefault="00F664FA" w:rsidP="00F664FA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3FF9E80" wp14:editId="123853DE">
            <wp:extent cx="5731510" cy="322516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4FA" w:rsidRDefault="00F664FA" w:rsidP="00F664FA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F664FA" w:rsidRDefault="00F664FA" w:rsidP="00F664FA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๒๗  พฤศจิกายน  ๒๕๖๗  </w:t>
      </w:r>
    </w:p>
    <w:p w:rsidR="00F664FA" w:rsidRDefault="00F36602" w:rsidP="00F664FA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นำยุทธ</w:t>
      </w:r>
      <w:r w:rsidR="00F664FA">
        <w:rPr>
          <w:rFonts w:ascii="AngsanaUPC" w:hAnsi="AngsanaUPC" w:cs="AngsanaUPC" w:hint="cs"/>
          <w:b/>
          <w:bCs/>
          <w:sz w:val="44"/>
          <w:szCs w:val="44"/>
          <w:cs/>
        </w:rPr>
        <w:t>ภัณฑ์</w:t>
      </w:r>
      <w:r w:rsidR="00F51E3A">
        <w:rPr>
          <w:rFonts w:ascii="AngsanaUPC" w:hAnsi="AngsanaUPC" w:cs="AngsanaUPC" w:hint="cs"/>
          <w:b/>
          <w:bCs/>
          <w:sz w:val="44"/>
          <w:szCs w:val="44"/>
          <w:cs/>
        </w:rPr>
        <w:t>(เสื้อเกราะ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>กันกระสุน</w:t>
      </w:r>
      <w:r w:rsidR="00F51E3A">
        <w:rPr>
          <w:rFonts w:ascii="AngsanaUPC" w:hAnsi="AngsanaUPC" w:cs="AngsanaUPC" w:hint="cs"/>
          <w:b/>
          <w:bCs/>
          <w:sz w:val="44"/>
          <w:szCs w:val="44"/>
          <w:cs/>
        </w:rPr>
        <w:t>)</w:t>
      </w:r>
      <w:r w:rsidR="00F664FA">
        <w:rPr>
          <w:rFonts w:ascii="AngsanaUPC" w:hAnsi="AngsanaUPC" w:cs="AngsanaUPC" w:hint="cs"/>
          <w:b/>
          <w:bCs/>
          <w:sz w:val="44"/>
          <w:szCs w:val="44"/>
          <w:cs/>
        </w:rPr>
        <w:t>ส่งไปตรวจสอบที่กองสรรพาวุธ</w:t>
      </w:r>
      <w:r w:rsidR="00F664FA">
        <w:rPr>
          <w:rFonts w:ascii="AngsanaUPC" w:hAnsi="AngsanaUPC" w:cs="AngsanaUPC"/>
          <w:b/>
          <w:bCs/>
          <w:sz w:val="44"/>
          <w:szCs w:val="44"/>
        </w:rPr>
        <w:t xml:space="preserve"> </w:t>
      </w:r>
    </w:p>
    <w:p w:rsidR="00F664FA" w:rsidRPr="00F664FA" w:rsidRDefault="00F664FA" w:rsidP="00F664FA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D01537" w:rsidRDefault="00D01537" w:rsidP="009566D8">
      <w:pPr>
        <w:rPr>
          <w:rFonts w:ascii="AngsanaUPC" w:hAnsi="AngsanaUPC" w:cs="AngsanaUPC"/>
          <w:b/>
          <w:bCs/>
          <w:sz w:val="44"/>
          <w:szCs w:val="44"/>
        </w:rPr>
      </w:pPr>
    </w:p>
    <w:p w:rsidR="00A7261D" w:rsidRPr="00012171" w:rsidRDefault="00012171" w:rsidP="00FA712F">
      <w:pPr>
        <w:jc w:val="center"/>
        <w:rPr>
          <w:rFonts w:ascii="AngsanaUPC" w:hAnsi="AngsanaUPC" w:cs="AngsanaUPC"/>
          <w:b/>
          <w:bCs/>
          <w:sz w:val="44"/>
          <w:szCs w:val="44"/>
          <w:cs/>
        </w:rPr>
      </w:pPr>
      <w:r w:rsidRPr="00012171">
        <w:rPr>
          <w:rFonts w:ascii="Angsana New" w:eastAsia="Times New Roman" w:hAnsi="Angsana New"/>
          <w:noProof/>
          <w:sz w:val="32"/>
          <w:szCs w:val="32"/>
        </w:rPr>
        <w:lastRenderedPageBreak/>
        <w:drawing>
          <wp:inline distT="0" distB="0" distL="0" distR="0">
            <wp:extent cx="4222358" cy="5026288"/>
            <wp:effectExtent l="0" t="0" r="6985" b="3175"/>
            <wp:docPr id="3" name="รูปภาพ 3" descr="143206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32061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044" cy="50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E8" w:rsidRDefault="00E617E8" w:rsidP="00E617E8">
      <w:pPr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9566D8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F664FA">
        <w:rPr>
          <w:rFonts w:ascii="AngsanaUPC" w:hAnsi="AngsanaUPC" w:cs="AngsanaUPC" w:hint="cs"/>
          <w:b/>
          <w:bCs/>
          <w:sz w:val="44"/>
          <w:szCs w:val="44"/>
          <w:cs/>
        </w:rPr>
        <w:t>๒๘</w:t>
      </w:r>
      <w:r w:rsidR="00C17263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  <w:r w:rsidR="00C6575E">
        <w:rPr>
          <w:rFonts w:ascii="AngsanaUPC" w:hAnsi="AngsanaUPC" w:cs="AngsanaUPC" w:hint="cs"/>
          <w:b/>
          <w:bCs/>
          <w:sz w:val="44"/>
          <w:szCs w:val="44"/>
          <w:cs/>
        </w:rPr>
        <w:t xml:space="preserve">พฤศจิกายน  </w:t>
      </w:r>
      <w:r w:rsidR="00F664FA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</w:p>
    <w:p w:rsidR="0091629C" w:rsidRDefault="0091629C" w:rsidP="0091629C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รอง  ผกก.(สอบสวน)สภ.บางแพ  </w:t>
      </w:r>
      <w:r w:rsidRPr="001F7FA1">
        <w:rPr>
          <w:rFonts w:ascii="AngsanaUPC" w:hAnsi="AngsanaUPC" w:cs="AngsanaUPC"/>
          <w:b/>
          <w:bCs/>
          <w:sz w:val="44"/>
          <w:szCs w:val="44"/>
          <w:cs/>
        </w:rPr>
        <w:t>เยี่ยมผู้เสียหาย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(</w:t>
      </w:r>
      <w:r w:rsidR="00012171">
        <w:rPr>
          <w:rFonts w:ascii="AngsanaUPC" w:hAnsi="AngsanaUPC" w:cs="AngsanaUPC" w:hint="cs"/>
          <w:b/>
          <w:bCs/>
          <w:sz w:val="44"/>
          <w:szCs w:val="44"/>
          <w:cs/>
        </w:rPr>
        <w:t>นอกเขตพื้นที่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>)</w:t>
      </w:r>
    </w:p>
    <w:p w:rsidR="0091629C" w:rsidRPr="001F7FA1" w:rsidRDefault="0091629C" w:rsidP="0091629C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1F7FA1">
        <w:rPr>
          <w:rFonts w:ascii="AngsanaUPC" w:hAnsi="AngsanaUPC" w:cs="AngsanaUPC"/>
          <w:b/>
          <w:bCs/>
          <w:sz w:val="44"/>
          <w:szCs w:val="44"/>
          <w:cs/>
        </w:rPr>
        <w:t>ตามโครงการเจดีย์พิทักษ์เยี่ยมผู้เสียหายจากเหยื่ออาชญากรรม</w:t>
      </w:r>
    </w:p>
    <w:p w:rsidR="0091629C" w:rsidRDefault="0091629C" w:rsidP="0091629C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ร.ต.อ.เสนาะ  เทพอาจ  พงส.ฯ</w:t>
      </w: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D01537" w:rsidRDefault="00D01537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9566D8" w:rsidRDefault="009566D8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9566D8" w:rsidRDefault="00BC7CE5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0B51165" wp14:editId="791E10EE">
            <wp:extent cx="5731510" cy="5349922"/>
            <wp:effectExtent l="0" t="0" r="254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624" cy="53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D8" w:rsidRDefault="009566D8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9566D8" w:rsidRDefault="009566D8" w:rsidP="00BC7CE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F664FA">
        <w:rPr>
          <w:rFonts w:ascii="AngsanaUPC" w:hAnsi="AngsanaUPC" w:cs="AngsanaUPC" w:hint="cs"/>
          <w:b/>
          <w:bCs/>
          <w:sz w:val="44"/>
          <w:szCs w:val="44"/>
          <w:cs/>
        </w:rPr>
        <w:t>๒๙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</w:t>
      </w:r>
      <w:r w:rsidR="007C6FD5">
        <w:rPr>
          <w:rFonts w:ascii="AngsanaUPC" w:hAnsi="AngsanaUPC" w:cs="AngsanaUPC" w:hint="cs"/>
          <w:b/>
          <w:bCs/>
          <w:sz w:val="44"/>
          <w:szCs w:val="44"/>
          <w:cs/>
        </w:rPr>
        <w:t>พฤศจิกายน</w:t>
      </w:r>
      <w:r w:rsidR="00BC7CE5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  <w:r w:rsidR="00F664FA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</w:p>
    <w:p w:rsidR="000B1D6A" w:rsidRDefault="00FA712F" w:rsidP="00FA712F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บันทึกผลคดีถึงที่สุดในระบบ</w:t>
      </w:r>
      <w:r w:rsidR="0065743C">
        <w:rPr>
          <w:rFonts w:ascii="AngsanaUPC" w:hAnsi="AngsanaUPC" w:cs="AngsanaUPC" w:hint="cs"/>
          <w:b/>
          <w:bCs/>
          <w:sz w:val="44"/>
          <w:szCs w:val="44"/>
          <w:cs/>
        </w:rPr>
        <w:t>ทะเบียนประวัติอาชญากร  ประจำเดือน</w:t>
      </w:r>
    </w:p>
    <w:p w:rsidR="00D01537" w:rsidRDefault="00D01537" w:rsidP="00FA712F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D01537" w:rsidRDefault="00D01537" w:rsidP="00FA712F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D01537" w:rsidRDefault="00D01537" w:rsidP="00FA712F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D01537" w:rsidRDefault="00D01537" w:rsidP="00FA712F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D01537" w:rsidRDefault="00D01537" w:rsidP="00F664FA">
      <w:pPr>
        <w:rPr>
          <w:rFonts w:ascii="AngsanaUPC" w:hAnsi="AngsanaUPC" w:cs="AngsanaUPC"/>
          <w:b/>
          <w:bCs/>
          <w:sz w:val="44"/>
          <w:szCs w:val="44"/>
          <w:cs/>
        </w:rPr>
      </w:pPr>
    </w:p>
    <w:p w:rsidR="005D5E64" w:rsidRDefault="005D5E64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851CE2" w:rsidRDefault="00851CE2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sectPr w:rsidR="00851CE2" w:rsidSect="001F7FA1">
      <w:pgSz w:w="11906" w:h="16838"/>
      <w:pgMar w:top="1134" w:right="1440" w:bottom="-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03336"/>
    <w:multiLevelType w:val="hybridMultilevel"/>
    <w:tmpl w:val="83221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E6C7A"/>
    <w:multiLevelType w:val="hybridMultilevel"/>
    <w:tmpl w:val="6554E562"/>
    <w:lvl w:ilvl="0" w:tplc="129E74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DC"/>
    <w:rsid w:val="00002EBC"/>
    <w:rsid w:val="00007ACA"/>
    <w:rsid w:val="00011966"/>
    <w:rsid w:val="00012171"/>
    <w:rsid w:val="00025CDA"/>
    <w:rsid w:val="00026D58"/>
    <w:rsid w:val="00047FA1"/>
    <w:rsid w:val="00051F98"/>
    <w:rsid w:val="00054204"/>
    <w:rsid w:val="00061543"/>
    <w:rsid w:val="00061BA4"/>
    <w:rsid w:val="00070804"/>
    <w:rsid w:val="000B1D6A"/>
    <w:rsid w:val="000C2BEB"/>
    <w:rsid w:val="000C4A48"/>
    <w:rsid w:val="000C65AF"/>
    <w:rsid w:val="000D4EC6"/>
    <w:rsid w:val="000E35F4"/>
    <w:rsid w:val="000E3BFC"/>
    <w:rsid w:val="00125578"/>
    <w:rsid w:val="001633AB"/>
    <w:rsid w:val="00164C58"/>
    <w:rsid w:val="001745B1"/>
    <w:rsid w:val="00182FC6"/>
    <w:rsid w:val="0018638C"/>
    <w:rsid w:val="00187F2C"/>
    <w:rsid w:val="001978CA"/>
    <w:rsid w:val="001C1A70"/>
    <w:rsid w:val="001D51DA"/>
    <w:rsid w:val="001D5735"/>
    <w:rsid w:val="001E2CB6"/>
    <w:rsid w:val="001F7FA1"/>
    <w:rsid w:val="00202D76"/>
    <w:rsid w:val="002309E1"/>
    <w:rsid w:val="00245487"/>
    <w:rsid w:val="00255530"/>
    <w:rsid w:val="002616FE"/>
    <w:rsid w:val="002646E6"/>
    <w:rsid w:val="00282D26"/>
    <w:rsid w:val="00282D46"/>
    <w:rsid w:val="00285569"/>
    <w:rsid w:val="00293EF9"/>
    <w:rsid w:val="002A022C"/>
    <w:rsid w:val="002A0A7D"/>
    <w:rsid w:val="002A5278"/>
    <w:rsid w:val="002B50CF"/>
    <w:rsid w:val="002B5639"/>
    <w:rsid w:val="002C2BDC"/>
    <w:rsid w:val="002C37B9"/>
    <w:rsid w:val="002F6133"/>
    <w:rsid w:val="003203A5"/>
    <w:rsid w:val="00320D94"/>
    <w:rsid w:val="00322E49"/>
    <w:rsid w:val="00362500"/>
    <w:rsid w:val="0039544A"/>
    <w:rsid w:val="003B4062"/>
    <w:rsid w:val="003C2CB0"/>
    <w:rsid w:val="003C3370"/>
    <w:rsid w:val="003C4D1A"/>
    <w:rsid w:val="003D6300"/>
    <w:rsid w:val="003D797D"/>
    <w:rsid w:val="003E0BB1"/>
    <w:rsid w:val="00450CBE"/>
    <w:rsid w:val="004544C6"/>
    <w:rsid w:val="00464CF5"/>
    <w:rsid w:val="00472A7C"/>
    <w:rsid w:val="004759D4"/>
    <w:rsid w:val="004A2A69"/>
    <w:rsid w:val="004A3EB6"/>
    <w:rsid w:val="004D566B"/>
    <w:rsid w:val="004E7A1A"/>
    <w:rsid w:val="004F4829"/>
    <w:rsid w:val="004F5554"/>
    <w:rsid w:val="00540E8E"/>
    <w:rsid w:val="00541290"/>
    <w:rsid w:val="00543163"/>
    <w:rsid w:val="00556416"/>
    <w:rsid w:val="00561EAA"/>
    <w:rsid w:val="005708AF"/>
    <w:rsid w:val="0057566A"/>
    <w:rsid w:val="0058362C"/>
    <w:rsid w:val="005A6B7B"/>
    <w:rsid w:val="005B604B"/>
    <w:rsid w:val="005B6F7C"/>
    <w:rsid w:val="005C13FA"/>
    <w:rsid w:val="005C675E"/>
    <w:rsid w:val="005D4BFB"/>
    <w:rsid w:val="005D5E64"/>
    <w:rsid w:val="005E257E"/>
    <w:rsid w:val="005F466B"/>
    <w:rsid w:val="00610383"/>
    <w:rsid w:val="0062002A"/>
    <w:rsid w:val="0062011F"/>
    <w:rsid w:val="00625FBB"/>
    <w:rsid w:val="00632AD9"/>
    <w:rsid w:val="0065743C"/>
    <w:rsid w:val="00675C86"/>
    <w:rsid w:val="00690D9B"/>
    <w:rsid w:val="00696323"/>
    <w:rsid w:val="006C1890"/>
    <w:rsid w:val="006E0223"/>
    <w:rsid w:val="006E19E5"/>
    <w:rsid w:val="006F0FB1"/>
    <w:rsid w:val="00706371"/>
    <w:rsid w:val="00707890"/>
    <w:rsid w:val="0072784B"/>
    <w:rsid w:val="00730557"/>
    <w:rsid w:val="00734DA9"/>
    <w:rsid w:val="00745F95"/>
    <w:rsid w:val="007557C1"/>
    <w:rsid w:val="00764821"/>
    <w:rsid w:val="00772F9F"/>
    <w:rsid w:val="0079261D"/>
    <w:rsid w:val="00794724"/>
    <w:rsid w:val="007C4B54"/>
    <w:rsid w:val="007C6FD5"/>
    <w:rsid w:val="007D5569"/>
    <w:rsid w:val="007E5EB8"/>
    <w:rsid w:val="00800587"/>
    <w:rsid w:val="00805E72"/>
    <w:rsid w:val="00805E8C"/>
    <w:rsid w:val="008228BB"/>
    <w:rsid w:val="008238D3"/>
    <w:rsid w:val="00851CE2"/>
    <w:rsid w:val="00857B30"/>
    <w:rsid w:val="008650BC"/>
    <w:rsid w:val="00890BE7"/>
    <w:rsid w:val="00893BEA"/>
    <w:rsid w:val="008A3D11"/>
    <w:rsid w:val="008A4905"/>
    <w:rsid w:val="008F08D6"/>
    <w:rsid w:val="009006BD"/>
    <w:rsid w:val="0091342C"/>
    <w:rsid w:val="0091629C"/>
    <w:rsid w:val="0093381E"/>
    <w:rsid w:val="00941269"/>
    <w:rsid w:val="009566D8"/>
    <w:rsid w:val="00990462"/>
    <w:rsid w:val="009B560E"/>
    <w:rsid w:val="009B5B09"/>
    <w:rsid w:val="009C4718"/>
    <w:rsid w:val="009C7E1D"/>
    <w:rsid w:val="009D7302"/>
    <w:rsid w:val="00A17DE5"/>
    <w:rsid w:val="00A22ED8"/>
    <w:rsid w:val="00A24F2B"/>
    <w:rsid w:val="00A27579"/>
    <w:rsid w:val="00A308F6"/>
    <w:rsid w:val="00A30F71"/>
    <w:rsid w:val="00A352BC"/>
    <w:rsid w:val="00A36D11"/>
    <w:rsid w:val="00A63B9A"/>
    <w:rsid w:val="00A65188"/>
    <w:rsid w:val="00A66041"/>
    <w:rsid w:val="00A67388"/>
    <w:rsid w:val="00A7261D"/>
    <w:rsid w:val="00A76B00"/>
    <w:rsid w:val="00A84099"/>
    <w:rsid w:val="00AA18D2"/>
    <w:rsid w:val="00AB7889"/>
    <w:rsid w:val="00AC6601"/>
    <w:rsid w:val="00AD23E3"/>
    <w:rsid w:val="00AD5D54"/>
    <w:rsid w:val="00AE0979"/>
    <w:rsid w:val="00B0446B"/>
    <w:rsid w:val="00B27BEB"/>
    <w:rsid w:val="00B33E85"/>
    <w:rsid w:val="00B3626C"/>
    <w:rsid w:val="00B404A8"/>
    <w:rsid w:val="00B56A50"/>
    <w:rsid w:val="00B97811"/>
    <w:rsid w:val="00BA0485"/>
    <w:rsid w:val="00BA5C80"/>
    <w:rsid w:val="00BC7CE5"/>
    <w:rsid w:val="00C07F59"/>
    <w:rsid w:val="00C11F5F"/>
    <w:rsid w:val="00C17263"/>
    <w:rsid w:val="00C205E2"/>
    <w:rsid w:val="00C3247B"/>
    <w:rsid w:val="00C34961"/>
    <w:rsid w:val="00C5034F"/>
    <w:rsid w:val="00C51071"/>
    <w:rsid w:val="00C55CDC"/>
    <w:rsid w:val="00C62D6C"/>
    <w:rsid w:val="00C64195"/>
    <w:rsid w:val="00C6575E"/>
    <w:rsid w:val="00C70FCD"/>
    <w:rsid w:val="00C775B6"/>
    <w:rsid w:val="00C77CCE"/>
    <w:rsid w:val="00C8778E"/>
    <w:rsid w:val="00CB3E2B"/>
    <w:rsid w:val="00CC0C7E"/>
    <w:rsid w:val="00CE207B"/>
    <w:rsid w:val="00CE40E0"/>
    <w:rsid w:val="00CF3A8C"/>
    <w:rsid w:val="00D00F8F"/>
    <w:rsid w:val="00D01537"/>
    <w:rsid w:val="00D05344"/>
    <w:rsid w:val="00D1168B"/>
    <w:rsid w:val="00D145DC"/>
    <w:rsid w:val="00D31A87"/>
    <w:rsid w:val="00D476FA"/>
    <w:rsid w:val="00D9790F"/>
    <w:rsid w:val="00DB57F0"/>
    <w:rsid w:val="00DB7A65"/>
    <w:rsid w:val="00DC6683"/>
    <w:rsid w:val="00DD2FCB"/>
    <w:rsid w:val="00DE7E33"/>
    <w:rsid w:val="00DF1E8F"/>
    <w:rsid w:val="00E130D4"/>
    <w:rsid w:val="00E27233"/>
    <w:rsid w:val="00E43DC9"/>
    <w:rsid w:val="00E4483A"/>
    <w:rsid w:val="00E60ADC"/>
    <w:rsid w:val="00E617E8"/>
    <w:rsid w:val="00E6443C"/>
    <w:rsid w:val="00E74D1D"/>
    <w:rsid w:val="00E857E5"/>
    <w:rsid w:val="00E872C8"/>
    <w:rsid w:val="00E95819"/>
    <w:rsid w:val="00EB21E1"/>
    <w:rsid w:val="00EE29B5"/>
    <w:rsid w:val="00EF4BF1"/>
    <w:rsid w:val="00F30DF7"/>
    <w:rsid w:val="00F36602"/>
    <w:rsid w:val="00F463A0"/>
    <w:rsid w:val="00F46F37"/>
    <w:rsid w:val="00F51E3A"/>
    <w:rsid w:val="00F565CE"/>
    <w:rsid w:val="00F664FA"/>
    <w:rsid w:val="00F8118F"/>
    <w:rsid w:val="00F85C7A"/>
    <w:rsid w:val="00F86624"/>
    <w:rsid w:val="00F93B46"/>
    <w:rsid w:val="00FA712F"/>
    <w:rsid w:val="00FC36DB"/>
    <w:rsid w:val="00FD0BD5"/>
    <w:rsid w:val="00FE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F629EA-4C24-4E83-A39D-212E344C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B00"/>
    <w:rPr>
      <w:rFonts w:ascii="Cordia New" w:eastAsia="Cordia New" w:hAnsi="Cordia New" w:cs="Angsana New"/>
      <w:sz w:val="28"/>
      <w:szCs w:val="28"/>
    </w:rPr>
  </w:style>
  <w:style w:type="paragraph" w:styleId="2">
    <w:name w:val="heading 2"/>
    <w:basedOn w:val="a"/>
    <w:next w:val="a"/>
    <w:link w:val="20"/>
    <w:qFormat/>
    <w:rsid w:val="00A76B00"/>
    <w:pPr>
      <w:keepNext/>
      <w:ind w:left="720" w:firstLine="720"/>
      <w:jc w:val="both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A76B00"/>
    <w:rPr>
      <w:rFonts w:ascii="Cordia New" w:eastAsia="Cordia New" w:hAnsi="Cordia New" w:cs="Angsana New"/>
      <w:sz w:val="32"/>
      <w:szCs w:val="32"/>
    </w:rPr>
  </w:style>
  <w:style w:type="paragraph" w:styleId="a3">
    <w:name w:val="Body Text"/>
    <w:basedOn w:val="a"/>
    <w:link w:val="a4"/>
    <w:rsid w:val="00A76B00"/>
    <w:rPr>
      <w:rFonts w:ascii="CordiaUPC" w:eastAsia="Times New Roman" w:hAnsi="CordiaUPC" w:cs="Cordi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A76B00"/>
    <w:rPr>
      <w:rFonts w:ascii="CordiaUPC" w:eastAsia="Times New Roman" w:hAnsi="CordiaUPC" w:cs="CordiaUPC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A76B00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76B00"/>
    <w:rPr>
      <w:rFonts w:ascii="Tahoma" w:eastAsia="Cordia New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4D566B"/>
    <w:pPr>
      <w:ind w:left="720"/>
      <w:contextualSpacing/>
    </w:pPr>
    <w:rPr>
      <w:szCs w:val="35"/>
    </w:rPr>
  </w:style>
  <w:style w:type="table" w:styleId="a8">
    <w:name w:val="Table Grid"/>
    <w:basedOn w:val="a1"/>
    <w:uiPriority w:val="59"/>
    <w:rsid w:val="001D51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&#3588;&#3604;&#3637;\&#3610;&#3633;&#3609;&#3607;&#3638;&#3585;&#3586;&#3657;&#3629;&#3588;&#3623;&#3634;&#3617;(&#3594;&#3634;&#3623;&#3605;&#3656;&#3634;&#3591;&#3594;&#3634;&#3605;&#3636;&#3607;&#3637;&#3656;&#3606;&#3641;&#3585;&#3629;&#3629;&#3585;&#3627;&#3617;&#3634;&#3618;&#3592;&#3633;&#3610;)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บันทึกข้อความ(ชาวต่างชาติที่ถูกออกหมายจับ)</Template>
  <TotalTime>16</TotalTime>
  <Pages>4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xxxxxx</cp:lastModifiedBy>
  <cp:revision>9</cp:revision>
  <cp:lastPrinted>2023-03-09T08:32:00Z</cp:lastPrinted>
  <dcterms:created xsi:type="dcterms:W3CDTF">2025-04-08T04:34:00Z</dcterms:created>
  <dcterms:modified xsi:type="dcterms:W3CDTF">2025-04-08T07:26:00Z</dcterms:modified>
</cp:coreProperties>
</file>