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344" w:rsidRDefault="00745F95" w:rsidP="00745F95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งานสอบสวน</w:t>
      </w:r>
    </w:p>
    <w:p w:rsidR="00745F95" w:rsidRDefault="00745F95" w:rsidP="00745F95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ผลการปฏิบัติงานประจำเดือน  </w:t>
      </w:r>
      <w:r w:rsidR="00D00F8F">
        <w:rPr>
          <w:rFonts w:ascii="AngsanaUPC" w:hAnsi="AngsanaUPC" w:cs="AngsanaUPC" w:hint="cs"/>
          <w:b/>
          <w:bCs/>
          <w:sz w:val="44"/>
          <w:szCs w:val="44"/>
          <w:cs/>
        </w:rPr>
        <w:t>ธันว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าคม  </w:t>
      </w:r>
      <w:r w:rsidR="005A7047">
        <w:rPr>
          <w:rFonts w:ascii="AngsanaUPC" w:hAnsi="AngsanaUPC" w:cs="AngsanaUPC" w:hint="cs"/>
          <w:b/>
          <w:bCs/>
          <w:sz w:val="44"/>
          <w:szCs w:val="44"/>
          <w:cs/>
        </w:rPr>
        <w:t>๒๕๖๗</w:t>
      </w:r>
    </w:p>
    <w:p w:rsidR="00745F95" w:rsidRPr="00745F95" w:rsidRDefault="00745F95" w:rsidP="00745F95">
      <w:pPr>
        <w:jc w:val="center"/>
        <w:rPr>
          <w:rFonts w:ascii="AngsanaUPC" w:hAnsi="AngsanaUPC" w:cs="AngsanaUPC"/>
          <w:b/>
          <w:bCs/>
          <w:sz w:val="44"/>
          <w:szCs w:val="44"/>
          <w:cs/>
        </w:rPr>
      </w:pPr>
    </w:p>
    <w:p w:rsidR="00D05344" w:rsidRPr="00D00F8F" w:rsidRDefault="00510436" w:rsidP="00AE0979">
      <w:pPr>
        <w:jc w:val="center"/>
      </w:pPr>
      <w:r w:rsidRPr="00510436">
        <w:rPr>
          <w:rFonts w:ascii="Angsana New" w:eastAsia="Times New Roman" w:hAnsi="Angsana New"/>
          <w:noProof/>
          <w:sz w:val="32"/>
          <w:szCs w:val="32"/>
        </w:rPr>
        <w:drawing>
          <wp:inline distT="0" distB="0" distL="0" distR="0">
            <wp:extent cx="4408805" cy="6115414"/>
            <wp:effectExtent l="0" t="0" r="0" b="0"/>
            <wp:docPr id="2" name="รูปภาพ 2" descr="41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141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260" cy="611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AE0979">
      <w:pPr>
        <w:jc w:val="center"/>
      </w:pPr>
    </w:p>
    <w:p w:rsidR="00FE7E3A" w:rsidRDefault="00FE7E3A" w:rsidP="00AE0979">
      <w:pPr>
        <w:jc w:val="center"/>
        <w:rPr>
          <w:cs/>
        </w:rPr>
      </w:pPr>
    </w:p>
    <w:p w:rsidR="00F8118F" w:rsidRDefault="003D797D" w:rsidP="00F8118F">
      <w:pPr>
        <w:pStyle w:val="a3"/>
        <w:ind w:right="-424"/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 </w:t>
      </w:r>
      <w:r w:rsidR="00D23F42">
        <w:rPr>
          <w:rFonts w:ascii="AngsanaUPC" w:hAnsi="AngsanaUPC" w:cs="AngsanaUPC" w:hint="cs"/>
          <w:b/>
          <w:bCs/>
          <w:sz w:val="44"/>
          <w:szCs w:val="44"/>
          <w:cs/>
        </w:rPr>
        <w:t>๒๗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 </w:t>
      </w:r>
      <w:r w:rsidR="00D00F8F">
        <w:rPr>
          <w:rFonts w:ascii="AngsanaUPC" w:hAnsi="AngsanaUPC" w:cs="AngsanaUPC" w:hint="cs"/>
          <w:b/>
          <w:bCs/>
          <w:sz w:val="44"/>
          <w:szCs w:val="44"/>
          <w:cs/>
        </w:rPr>
        <w:t>ธันวาคม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 </w:t>
      </w:r>
      <w:r w:rsidR="00D23F42">
        <w:rPr>
          <w:rFonts w:ascii="AngsanaUPC" w:hAnsi="AngsanaUPC" w:cs="AngsanaUPC" w:hint="cs"/>
          <w:b/>
          <w:bCs/>
          <w:sz w:val="44"/>
          <w:szCs w:val="44"/>
          <w:cs/>
        </w:rPr>
        <w:t>๒๕๖๗</w:t>
      </w:r>
    </w:p>
    <w:p w:rsidR="001D5735" w:rsidRDefault="00510436" w:rsidP="007E5EB8">
      <w:pPr>
        <w:pStyle w:val="a3"/>
        <w:ind w:right="-424"/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รอง  ผกก.(สอบสวน) </w:t>
      </w:r>
      <w:r w:rsidR="00F8118F">
        <w:rPr>
          <w:rFonts w:ascii="AngsanaUPC" w:hAnsi="AngsanaUPC" w:cs="AngsanaUPC" w:hint="cs"/>
          <w:b/>
          <w:bCs/>
          <w:sz w:val="44"/>
          <w:szCs w:val="44"/>
          <w:cs/>
        </w:rPr>
        <w:t xml:space="preserve">สภ.บางแพ  </w:t>
      </w:r>
      <w:r w:rsidR="00164C58" w:rsidRPr="001F7FA1">
        <w:rPr>
          <w:rFonts w:ascii="AngsanaUPC" w:hAnsi="AngsanaUPC" w:cs="AngsanaUPC"/>
          <w:b/>
          <w:bCs/>
          <w:sz w:val="44"/>
          <w:szCs w:val="44"/>
          <w:cs/>
        </w:rPr>
        <w:t>เยี่ยมผู้เสียหาย</w:t>
      </w:r>
      <w:r w:rsidR="00DB7A65">
        <w:rPr>
          <w:rFonts w:ascii="AngsanaUPC" w:hAnsi="AngsanaUPC" w:cs="AngsanaUPC" w:hint="cs"/>
          <w:b/>
          <w:bCs/>
          <w:sz w:val="44"/>
          <w:szCs w:val="44"/>
          <w:cs/>
        </w:rPr>
        <w:t xml:space="preserve"> (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>นอกเขตพื้นที่</w:t>
      </w:r>
      <w:r w:rsidR="00DB7A65">
        <w:rPr>
          <w:rFonts w:ascii="AngsanaUPC" w:hAnsi="AngsanaUPC" w:cs="AngsanaUPC" w:hint="cs"/>
          <w:b/>
          <w:bCs/>
          <w:sz w:val="44"/>
          <w:szCs w:val="44"/>
          <w:cs/>
        </w:rPr>
        <w:t>)</w:t>
      </w:r>
    </w:p>
    <w:p w:rsidR="004F4829" w:rsidRPr="001F7FA1" w:rsidRDefault="00164C58" w:rsidP="007E5EB8">
      <w:pPr>
        <w:pStyle w:val="a3"/>
        <w:ind w:right="-424"/>
        <w:jc w:val="center"/>
        <w:rPr>
          <w:rFonts w:ascii="AngsanaUPC" w:hAnsi="AngsanaUPC" w:cs="AngsanaUPC"/>
          <w:b/>
          <w:bCs/>
          <w:sz w:val="44"/>
          <w:szCs w:val="44"/>
        </w:rPr>
      </w:pPr>
      <w:r w:rsidRPr="001F7FA1">
        <w:rPr>
          <w:rFonts w:ascii="AngsanaUPC" w:hAnsi="AngsanaUPC" w:cs="AngsanaUPC"/>
          <w:b/>
          <w:bCs/>
          <w:sz w:val="44"/>
          <w:szCs w:val="44"/>
          <w:cs/>
        </w:rPr>
        <w:t>ตามโครงการเจดีย์พิทักษ์เยี่ยมผู้เสียหายจากเหยื่ออาชญากรรม</w:t>
      </w:r>
    </w:p>
    <w:p w:rsidR="00D9790F" w:rsidRPr="0031335B" w:rsidRDefault="00510436" w:rsidP="0031335B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ร.ต.อ.สุทธิพงษ์  สุวรรณโณ</w:t>
      </w:r>
      <w:r w:rsidR="00D05344">
        <w:rPr>
          <w:rFonts w:ascii="AngsanaUPC" w:hAnsi="AngsanaUPC" w:cs="AngsanaUPC" w:hint="cs"/>
          <w:b/>
          <w:bCs/>
          <w:sz w:val="44"/>
          <w:szCs w:val="44"/>
          <w:cs/>
        </w:rPr>
        <w:t xml:space="preserve">  พงส.ฯ</w:t>
      </w:r>
    </w:p>
    <w:p w:rsidR="00A67388" w:rsidRDefault="00D23F42" w:rsidP="00D9790F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08C94336" wp14:editId="2475551D">
            <wp:extent cx="5731510" cy="4560352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5019" cy="456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0F" w:rsidRDefault="00D9790F" w:rsidP="003D797D">
      <w:pPr>
        <w:rPr>
          <w:rFonts w:ascii="AngsanaUPC" w:hAnsi="AngsanaUPC" w:cs="AngsanaUPC"/>
          <w:b/>
          <w:bCs/>
          <w:sz w:val="44"/>
          <w:szCs w:val="44"/>
        </w:rPr>
      </w:pPr>
    </w:p>
    <w:p w:rsidR="00D9790F" w:rsidRDefault="00C775B6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 </w:t>
      </w:r>
      <w:r w:rsidR="00D23F42">
        <w:rPr>
          <w:rFonts w:ascii="AngsanaUPC" w:hAnsi="AngsanaUPC" w:cs="AngsanaUPC" w:hint="cs"/>
          <w:b/>
          <w:bCs/>
          <w:sz w:val="44"/>
          <w:szCs w:val="44"/>
          <w:cs/>
        </w:rPr>
        <w:t>๑๒</w:t>
      </w:r>
      <w:r w:rsidR="004B4C71">
        <w:rPr>
          <w:rFonts w:ascii="AngsanaUPC" w:hAnsi="AngsanaUPC" w:cs="AngsanaUPC" w:hint="cs"/>
          <w:b/>
          <w:bCs/>
          <w:sz w:val="44"/>
          <w:szCs w:val="44"/>
          <w:cs/>
        </w:rPr>
        <w:t xml:space="preserve">  ธันวาคม  </w:t>
      </w:r>
      <w:r w:rsidR="00D23F42">
        <w:rPr>
          <w:rFonts w:ascii="AngsanaUPC" w:hAnsi="AngsanaUPC" w:cs="AngsanaUPC" w:hint="cs"/>
          <w:b/>
          <w:bCs/>
          <w:sz w:val="44"/>
          <w:szCs w:val="44"/>
          <w:cs/>
        </w:rPr>
        <w:t>๒๕๖๗</w:t>
      </w:r>
    </w:p>
    <w:p w:rsidR="00D23F42" w:rsidRDefault="00D23F42" w:rsidP="00D23F42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รับยุทธภัณฑ์(เสื้อเกราะกันกระสุน)ของกลางในคดีอาญาที่ส่งไปตรวจสอบ</w:t>
      </w:r>
    </w:p>
    <w:p w:rsidR="00D23F42" w:rsidRDefault="00D23F42" w:rsidP="00D23F42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คืนจากกองสรรพาวุธ</w:t>
      </w:r>
      <w:r>
        <w:rPr>
          <w:rFonts w:ascii="AngsanaUPC" w:hAnsi="AngsanaUPC" w:cs="AngsanaUPC"/>
          <w:b/>
          <w:bCs/>
          <w:sz w:val="44"/>
          <w:szCs w:val="44"/>
        </w:rPr>
        <w:t xml:space="preserve"> </w:t>
      </w:r>
    </w:p>
    <w:p w:rsidR="005D5E64" w:rsidRDefault="005D5E64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5E7AAE" w:rsidRDefault="005E7AAE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5E7AAE" w:rsidRDefault="005E7AAE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5E7AAE" w:rsidRDefault="005E7AAE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5E7AAE" w:rsidRDefault="005E7AAE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5E7AAE" w:rsidRDefault="005E7AAE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5E7AAE" w:rsidRDefault="005E7AAE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5E7AAE" w:rsidRDefault="005E7AAE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5E7AAE" w:rsidRDefault="005E7AAE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775B90F" wp14:editId="3A495063">
            <wp:extent cx="5730871" cy="6604647"/>
            <wp:effectExtent l="0" t="0" r="3810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713" cy="663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E7AAE" w:rsidRDefault="005E7AAE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5E7AAE" w:rsidRDefault="005E7AAE" w:rsidP="005E7AAE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๒๕ ธันวาคม  ๒๕๖๗  </w:t>
      </w:r>
    </w:p>
    <w:p w:rsidR="005E7AAE" w:rsidRPr="00706371" w:rsidRDefault="005E7AAE" w:rsidP="005E7AAE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คืนอาวุธปืนของกลางให้แก่เจ้าของ</w:t>
      </w:r>
    </w:p>
    <w:p w:rsidR="005E7AAE" w:rsidRPr="00D23F42" w:rsidRDefault="005E7AAE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A7261D" w:rsidRDefault="0031335B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24250AC2" wp14:editId="48714B1C">
            <wp:extent cx="5731510" cy="764032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7E8" w:rsidRDefault="00E617E8" w:rsidP="00E617E8">
      <w:pPr>
        <w:rPr>
          <w:rFonts w:ascii="AngsanaUPC" w:hAnsi="AngsanaUPC" w:cs="AngsanaUPC"/>
          <w:b/>
          <w:bCs/>
          <w:sz w:val="44"/>
          <w:szCs w:val="44"/>
        </w:rPr>
      </w:pPr>
    </w:p>
    <w:p w:rsidR="002F6133" w:rsidRDefault="002F6133" w:rsidP="00E617E8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 </w:t>
      </w:r>
      <w:r w:rsidR="0031335B">
        <w:rPr>
          <w:rFonts w:ascii="AngsanaUPC" w:hAnsi="AngsanaUPC" w:cs="AngsanaUPC" w:hint="cs"/>
          <w:b/>
          <w:bCs/>
          <w:sz w:val="44"/>
          <w:szCs w:val="44"/>
          <w:cs/>
        </w:rPr>
        <w:t>๓๐</w:t>
      </w:r>
      <w:r w:rsidR="004B4C71">
        <w:rPr>
          <w:rFonts w:ascii="AngsanaUPC" w:hAnsi="AngsanaUPC" w:cs="AngsanaUPC" w:hint="cs"/>
          <w:b/>
          <w:bCs/>
          <w:sz w:val="44"/>
          <w:szCs w:val="44"/>
          <w:cs/>
        </w:rPr>
        <w:t xml:space="preserve">  ธันวาคม  </w:t>
      </w:r>
      <w:r w:rsidR="0031335B">
        <w:rPr>
          <w:rFonts w:ascii="AngsanaUPC" w:hAnsi="AngsanaUPC" w:cs="AngsanaUPC" w:hint="cs"/>
          <w:b/>
          <w:bCs/>
          <w:sz w:val="44"/>
          <w:szCs w:val="44"/>
          <w:cs/>
        </w:rPr>
        <w:t>๒๕๖๗</w:t>
      </w:r>
    </w:p>
    <w:p w:rsidR="002F6133" w:rsidRDefault="00E617E8" w:rsidP="002F6133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พนักงานสอบสวน  </w:t>
      </w:r>
      <w:r w:rsidR="002F6133">
        <w:rPr>
          <w:rFonts w:ascii="AngsanaUPC" w:hAnsi="AngsanaUPC" w:cs="AngsanaUPC" w:hint="cs"/>
          <w:b/>
          <w:bCs/>
          <w:sz w:val="44"/>
          <w:szCs w:val="44"/>
          <w:cs/>
        </w:rPr>
        <w:t xml:space="preserve">สภ.บางแพ  </w:t>
      </w:r>
    </w:p>
    <w:p w:rsidR="002F6133" w:rsidRDefault="00E617E8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ตรวจสถานที่เกิดเหตุ</w:t>
      </w:r>
    </w:p>
    <w:p w:rsidR="005D5E64" w:rsidRDefault="005D5E64" w:rsidP="00373742">
      <w:pPr>
        <w:rPr>
          <w:rFonts w:ascii="AngsanaUPC" w:hAnsi="AngsanaUPC" w:cs="AngsanaUPC"/>
          <w:b/>
          <w:bCs/>
          <w:sz w:val="44"/>
          <w:szCs w:val="44"/>
        </w:rPr>
      </w:pPr>
    </w:p>
    <w:p w:rsidR="005D5E64" w:rsidRDefault="005D5E64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851CE2" w:rsidRDefault="00851CE2" w:rsidP="005D5E64">
      <w:pPr>
        <w:rPr>
          <w:rFonts w:ascii="AngsanaUPC" w:hAnsi="AngsanaUPC" w:cs="AngsanaUPC"/>
          <w:b/>
          <w:bCs/>
          <w:sz w:val="44"/>
          <w:szCs w:val="44"/>
        </w:rPr>
      </w:pPr>
    </w:p>
    <w:sectPr w:rsidR="00851CE2" w:rsidSect="001F7FA1">
      <w:pgSz w:w="11906" w:h="16838"/>
      <w:pgMar w:top="1134" w:right="1440" w:bottom="-79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003336"/>
    <w:multiLevelType w:val="hybridMultilevel"/>
    <w:tmpl w:val="83221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5E6C7A"/>
    <w:multiLevelType w:val="hybridMultilevel"/>
    <w:tmpl w:val="6554E562"/>
    <w:lvl w:ilvl="0" w:tplc="129E74A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attachedTemplate r:id="rId1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ADC"/>
    <w:rsid w:val="00002EBC"/>
    <w:rsid w:val="00007ACA"/>
    <w:rsid w:val="00011966"/>
    <w:rsid w:val="00025CDA"/>
    <w:rsid w:val="00026D58"/>
    <w:rsid w:val="00047FA1"/>
    <w:rsid w:val="00051F98"/>
    <w:rsid w:val="00061543"/>
    <w:rsid w:val="00061BA4"/>
    <w:rsid w:val="00070804"/>
    <w:rsid w:val="000C2BEB"/>
    <w:rsid w:val="000C4A48"/>
    <w:rsid w:val="000C65AF"/>
    <w:rsid w:val="000D4EC6"/>
    <w:rsid w:val="000E35F4"/>
    <w:rsid w:val="000E3BFC"/>
    <w:rsid w:val="00125578"/>
    <w:rsid w:val="001633AB"/>
    <w:rsid w:val="00164C58"/>
    <w:rsid w:val="001745B1"/>
    <w:rsid w:val="00182FC6"/>
    <w:rsid w:val="0018638C"/>
    <w:rsid w:val="00187F2C"/>
    <w:rsid w:val="001978CA"/>
    <w:rsid w:val="001D51DA"/>
    <w:rsid w:val="001D5735"/>
    <w:rsid w:val="001E2CB6"/>
    <w:rsid w:val="001F7FA1"/>
    <w:rsid w:val="00202D76"/>
    <w:rsid w:val="002309E1"/>
    <w:rsid w:val="00255530"/>
    <w:rsid w:val="002616FE"/>
    <w:rsid w:val="002646E6"/>
    <w:rsid w:val="00282D26"/>
    <w:rsid w:val="00282D46"/>
    <w:rsid w:val="00285569"/>
    <w:rsid w:val="002879EB"/>
    <w:rsid w:val="00293EF9"/>
    <w:rsid w:val="002A022C"/>
    <w:rsid w:val="002A0A7D"/>
    <w:rsid w:val="002A5278"/>
    <w:rsid w:val="002B50CF"/>
    <w:rsid w:val="002B5639"/>
    <w:rsid w:val="002C2BDC"/>
    <w:rsid w:val="002C37B9"/>
    <w:rsid w:val="002F6133"/>
    <w:rsid w:val="0031335B"/>
    <w:rsid w:val="003203A5"/>
    <w:rsid w:val="00320D94"/>
    <w:rsid w:val="00322E49"/>
    <w:rsid w:val="00373742"/>
    <w:rsid w:val="0039544A"/>
    <w:rsid w:val="003B4062"/>
    <w:rsid w:val="003C2CB0"/>
    <w:rsid w:val="003C3370"/>
    <w:rsid w:val="003C4D1A"/>
    <w:rsid w:val="003D6300"/>
    <w:rsid w:val="003D797D"/>
    <w:rsid w:val="003E0BB1"/>
    <w:rsid w:val="00450CBE"/>
    <w:rsid w:val="004544C6"/>
    <w:rsid w:val="00464CF5"/>
    <w:rsid w:val="00472A7C"/>
    <w:rsid w:val="004759D4"/>
    <w:rsid w:val="004A2A69"/>
    <w:rsid w:val="004A3EB6"/>
    <w:rsid w:val="004B4C71"/>
    <w:rsid w:val="004D566B"/>
    <w:rsid w:val="004E7A1A"/>
    <w:rsid w:val="004F4829"/>
    <w:rsid w:val="004F5554"/>
    <w:rsid w:val="00510436"/>
    <w:rsid w:val="00540E8E"/>
    <w:rsid w:val="00543163"/>
    <w:rsid w:val="00556416"/>
    <w:rsid w:val="00561EAA"/>
    <w:rsid w:val="005708AF"/>
    <w:rsid w:val="0057566A"/>
    <w:rsid w:val="0058362C"/>
    <w:rsid w:val="005A6B7B"/>
    <w:rsid w:val="005A7047"/>
    <w:rsid w:val="005B604B"/>
    <w:rsid w:val="005B6F7C"/>
    <w:rsid w:val="005C13FA"/>
    <w:rsid w:val="005C675E"/>
    <w:rsid w:val="005D4BFB"/>
    <w:rsid w:val="005D5E64"/>
    <w:rsid w:val="005E257E"/>
    <w:rsid w:val="005E7AAE"/>
    <w:rsid w:val="005F466B"/>
    <w:rsid w:val="00610383"/>
    <w:rsid w:val="0062002A"/>
    <w:rsid w:val="0062011F"/>
    <w:rsid w:val="00625FBB"/>
    <w:rsid w:val="00632AD9"/>
    <w:rsid w:val="00675C86"/>
    <w:rsid w:val="00690D9B"/>
    <w:rsid w:val="00696323"/>
    <w:rsid w:val="006C1890"/>
    <w:rsid w:val="006E0223"/>
    <w:rsid w:val="006E19E5"/>
    <w:rsid w:val="006F0FB1"/>
    <w:rsid w:val="00706371"/>
    <w:rsid w:val="00707890"/>
    <w:rsid w:val="0072784B"/>
    <w:rsid w:val="00730557"/>
    <w:rsid w:val="00734DA9"/>
    <w:rsid w:val="00745F95"/>
    <w:rsid w:val="007557C1"/>
    <w:rsid w:val="00764821"/>
    <w:rsid w:val="00772F9F"/>
    <w:rsid w:val="0079261D"/>
    <w:rsid w:val="00794724"/>
    <w:rsid w:val="007C4B54"/>
    <w:rsid w:val="007D5569"/>
    <w:rsid w:val="007E5EB8"/>
    <w:rsid w:val="00800587"/>
    <w:rsid w:val="00805E72"/>
    <w:rsid w:val="008228BB"/>
    <w:rsid w:val="008238D3"/>
    <w:rsid w:val="00851CE2"/>
    <w:rsid w:val="00857B30"/>
    <w:rsid w:val="008650BC"/>
    <w:rsid w:val="00890BE7"/>
    <w:rsid w:val="00893BEA"/>
    <w:rsid w:val="008A3D11"/>
    <w:rsid w:val="008A4905"/>
    <w:rsid w:val="008F08D6"/>
    <w:rsid w:val="009006BD"/>
    <w:rsid w:val="0091342C"/>
    <w:rsid w:val="0093381E"/>
    <w:rsid w:val="00941269"/>
    <w:rsid w:val="00990462"/>
    <w:rsid w:val="009B560E"/>
    <w:rsid w:val="009B5B09"/>
    <w:rsid w:val="009C4718"/>
    <w:rsid w:val="009C7E1D"/>
    <w:rsid w:val="009D7302"/>
    <w:rsid w:val="00A17DE5"/>
    <w:rsid w:val="00A27579"/>
    <w:rsid w:val="00A308F6"/>
    <w:rsid w:val="00A30F71"/>
    <w:rsid w:val="00A352BC"/>
    <w:rsid w:val="00A36D11"/>
    <w:rsid w:val="00A63B9A"/>
    <w:rsid w:val="00A65188"/>
    <w:rsid w:val="00A66041"/>
    <w:rsid w:val="00A67388"/>
    <w:rsid w:val="00A7261D"/>
    <w:rsid w:val="00A76B00"/>
    <w:rsid w:val="00A84099"/>
    <w:rsid w:val="00AA18D2"/>
    <w:rsid w:val="00AB7889"/>
    <w:rsid w:val="00AC6601"/>
    <w:rsid w:val="00AD23E3"/>
    <w:rsid w:val="00AD5D54"/>
    <w:rsid w:val="00AE0979"/>
    <w:rsid w:val="00B0446B"/>
    <w:rsid w:val="00B27BEB"/>
    <w:rsid w:val="00B33E85"/>
    <w:rsid w:val="00B3626C"/>
    <w:rsid w:val="00B404A8"/>
    <w:rsid w:val="00B56A50"/>
    <w:rsid w:val="00B97811"/>
    <w:rsid w:val="00BA0485"/>
    <w:rsid w:val="00BA5C80"/>
    <w:rsid w:val="00C07F59"/>
    <w:rsid w:val="00C11F5F"/>
    <w:rsid w:val="00C17263"/>
    <w:rsid w:val="00C205E2"/>
    <w:rsid w:val="00C3247B"/>
    <w:rsid w:val="00C34961"/>
    <w:rsid w:val="00C5034F"/>
    <w:rsid w:val="00C51071"/>
    <w:rsid w:val="00C55CDC"/>
    <w:rsid w:val="00C62D6C"/>
    <w:rsid w:val="00C64195"/>
    <w:rsid w:val="00C70FCD"/>
    <w:rsid w:val="00C775B6"/>
    <w:rsid w:val="00C77CCE"/>
    <w:rsid w:val="00C8778E"/>
    <w:rsid w:val="00CB3E2B"/>
    <w:rsid w:val="00CC0C7E"/>
    <w:rsid w:val="00CE207B"/>
    <w:rsid w:val="00CE40E0"/>
    <w:rsid w:val="00CF3A8C"/>
    <w:rsid w:val="00D00F8F"/>
    <w:rsid w:val="00D05344"/>
    <w:rsid w:val="00D1168B"/>
    <w:rsid w:val="00D23F42"/>
    <w:rsid w:val="00D476FA"/>
    <w:rsid w:val="00D9790F"/>
    <w:rsid w:val="00DB57F0"/>
    <w:rsid w:val="00DB7A65"/>
    <w:rsid w:val="00DC6683"/>
    <w:rsid w:val="00DE7E33"/>
    <w:rsid w:val="00DF1E8F"/>
    <w:rsid w:val="00E130D4"/>
    <w:rsid w:val="00E27233"/>
    <w:rsid w:val="00E43DC9"/>
    <w:rsid w:val="00E4483A"/>
    <w:rsid w:val="00E60ADC"/>
    <w:rsid w:val="00E617E8"/>
    <w:rsid w:val="00E6443C"/>
    <w:rsid w:val="00E74D1D"/>
    <w:rsid w:val="00E857E5"/>
    <w:rsid w:val="00E872C8"/>
    <w:rsid w:val="00E95819"/>
    <w:rsid w:val="00E95996"/>
    <w:rsid w:val="00EB21E1"/>
    <w:rsid w:val="00EE29B5"/>
    <w:rsid w:val="00F30DF7"/>
    <w:rsid w:val="00F463A0"/>
    <w:rsid w:val="00F46F37"/>
    <w:rsid w:val="00F565CE"/>
    <w:rsid w:val="00F8118F"/>
    <w:rsid w:val="00F85C7A"/>
    <w:rsid w:val="00F86624"/>
    <w:rsid w:val="00F93B46"/>
    <w:rsid w:val="00FC36DB"/>
    <w:rsid w:val="00FD0BD5"/>
    <w:rsid w:val="00FE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F629EA-4C24-4E83-A39D-212E344C9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B00"/>
    <w:rPr>
      <w:rFonts w:ascii="Cordia New" w:eastAsia="Cordia New" w:hAnsi="Cordia New" w:cs="Angsana New"/>
      <w:sz w:val="28"/>
      <w:szCs w:val="28"/>
    </w:rPr>
  </w:style>
  <w:style w:type="paragraph" w:styleId="2">
    <w:name w:val="heading 2"/>
    <w:basedOn w:val="a"/>
    <w:next w:val="a"/>
    <w:link w:val="20"/>
    <w:qFormat/>
    <w:rsid w:val="00A76B00"/>
    <w:pPr>
      <w:keepNext/>
      <w:ind w:left="720" w:firstLine="720"/>
      <w:jc w:val="both"/>
      <w:outlineLvl w:val="1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A76B00"/>
    <w:rPr>
      <w:rFonts w:ascii="Cordia New" w:eastAsia="Cordia New" w:hAnsi="Cordia New" w:cs="Angsana New"/>
      <w:sz w:val="32"/>
      <w:szCs w:val="32"/>
    </w:rPr>
  </w:style>
  <w:style w:type="paragraph" w:styleId="a3">
    <w:name w:val="Body Text"/>
    <w:basedOn w:val="a"/>
    <w:link w:val="a4"/>
    <w:rsid w:val="00A76B00"/>
    <w:rPr>
      <w:rFonts w:ascii="CordiaUPC" w:eastAsia="Times New Roman" w:hAnsi="CordiaUPC" w:cs="CordiaUPC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A76B00"/>
    <w:rPr>
      <w:rFonts w:ascii="CordiaUPC" w:eastAsia="Times New Roman" w:hAnsi="CordiaUPC" w:cs="CordiaUPC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A76B00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76B00"/>
    <w:rPr>
      <w:rFonts w:ascii="Tahoma" w:eastAsia="Cordia New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4D566B"/>
    <w:pPr>
      <w:ind w:left="720"/>
      <w:contextualSpacing/>
    </w:pPr>
    <w:rPr>
      <w:szCs w:val="35"/>
    </w:rPr>
  </w:style>
  <w:style w:type="table" w:styleId="a8">
    <w:name w:val="Table Grid"/>
    <w:basedOn w:val="a1"/>
    <w:uiPriority w:val="59"/>
    <w:rsid w:val="001D51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&#3588;&#3604;&#3637;\&#3610;&#3633;&#3609;&#3607;&#3638;&#3585;&#3586;&#3657;&#3629;&#3588;&#3623;&#3634;&#3617;(&#3594;&#3634;&#3623;&#3605;&#3656;&#3634;&#3591;&#3594;&#3634;&#3605;&#3636;&#3607;&#3637;&#3656;&#3606;&#3641;&#3585;&#3629;&#3629;&#3585;&#3627;&#3617;&#3634;&#3618;&#3592;&#3633;&#3610;)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บันทึกข้อความ(ชาวต่างชาติที่ถูกออกหมายจับ)</Template>
  <TotalTime>19</TotalTime>
  <Pages>5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xxxxxx</cp:lastModifiedBy>
  <cp:revision>9</cp:revision>
  <cp:lastPrinted>2023-03-09T08:32:00Z</cp:lastPrinted>
  <dcterms:created xsi:type="dcterms:W3CDTF">2025-04-08T04:40:00Z</dcterms:created>
  <dcterms:modified xsi:type="dcterms:W3CDTF">2025-04-08T07:29:00Z</dcterms:modified>
</cp:coreProperties>
</file>