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Pr="004E03E9" w:rsidRDefault="004E03E9" w:rsidP="004E03E9">
      <w:pPr>
        <w:jc w:val="center"/>
        <w:rPr>
          <w:b/>
          <w:bCs/>
          <w:sz w:val="44"/>
          <w:szCs w:val="44"/>
        </w:rPr>
      </w:pPr>
      <w:r w:rsidRPr="004E03E9">
        <w:rPr>
          <w:rFonts w:hint="cs"/>
          <w:b/>
          <w:bCs/>
          <w:sz w:val="44"/>
          <w:szCs w:val="44"/>
          <w:cs/>
        </w:rPr>
        <w:t>งานสอบสวน</w:t>
      </w:r>
    </w:p>
    <w:p w:rsidR="004E03E9" w:rsidRDefault="004E03E9" w:rsidP="004E03E9">
      <w:pPr>
        <w:jc w:val="center"/>
        <w:rPr>
          <w:b/>
          <w:bCs/>
          <w:sz w:val="44"/>
          <w:szCs w:val="44"/>
        </w:rPr>
      </w:pPr>
      <w:r w:rsidRPr="004E03E9">
        <w:rPr>
          <w:rFonts w:hint="cs"/>
          <w:b/>
          <w:bCs/>
          <w:sz w:val="44"/>
          <w:szCs w:val="44"/>
          <w:cs/>
        </w:rPr>
        <w:t xml:space="preserve">ผลการปฏิบัติงานประจำเดือน  </w:t>
      </w:r>
      <w:r w:rsidR="00325EB5">
        <w:rPr>
          <w:rFonts w:hint="cs"/>
          <w:b/>
          <w:bCs/>
          <w:sz w:val="44"/>
          <w:szCs w:val="44"/>
          <w:cs/>
        </w:rPr>
        <w:t>กุมภาพันธ์</w:t>
      </w:r>
      <w:r w:rsidRPr="004E03E9">
        <w:rPr>
          <w:rFonts w:hint="cs"/>
          <w:b/>
          <w:bCs/>
          <w:sz w:val="44"/>
          <w:szCs w:val="44"/>
          <w:cs/>
        </w:rPr>
        <w:t xml:space="preserve">  </w:t>
      </w:r>
      <w:r w:rsidR="0015494E">
        <w:rPr>
          <w:rFonts w:hint="cs"/>
          <w:b/>
          <w:bCs/>
          <w:sz w:val="44"/>
          <w:szCs w:val="44"/>
          <w:cs/>
        </w:rPr>
        <w:t>๒๕๖๘</w:t>
      </w:r>
    </w:p>
    <w:p w:rsidR="00FF06E8" w:rsidRPr="00456B37" w:rsidRDefault="00BD2613" w:rsidP="00456B37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</w:p>
    <w:p w:rsidR="00D9790F" w:rsidRDefault="0015494E" w:rsidP="0015494E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11BC4A5" wp14:editId="78B50669">
            <wp:extent cx="4262755" cy="6313437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8645" cy="63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37" w:rsidRDefault="00456B37" w:rsidP="003D797D">
      <w:pPr>
        <w:rPr>
          <w:rFonts w:ascii="AngsanaUPC" w:hAnsi="AngsanaUPC" w:cs="AngsanaUPC"/>
          <w:b/>
          <w:bCs/>
          <w:sz w:val="44"/>
          <w:szCs w:val="44"/>
        </w:rPr>
      </w:pPr>
    </w:p>
    <w:p w:rsidR="00D9790F" w:rsidRDefault="00456B37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220BA5"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กุมภาพันธ์  </w:t>
      </w:r>
      <w:r w:rsidR="00220BA5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15494E" w:rsidRDefault="0015494E" w:rsidP="0015494E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คืนอาวุธปืนของกลางให้กับเจ้าของ</w:t>
      </w:r>
    </w:p>
    <w:p w:rsidR="00D2706A" w:rsidRDefault="00D2706A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2706A" w:rsidRDefault="00D2706A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B24F99" w:rsidRDefault="00B24F99" w:rsidP="00F529AE">
      <w:pPr>
        <w:rPr>
          <w:rFonts w:ascii="AngsanaUPC" w:hAnsi="AngsanaUPC" w:cs="AngsanaUPC"/>
          <w:b/>
          <w:bCs/>
          <w:sz w:val="44"/>
          <w:szCs w:val="44"/>
        </w:rPr>
      </w:pPr>
    </w:p>
    <w:p w:rsidR="00B24F99" w:rsidRDefault="00A06A7B" w:rsidP="00D2706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2574270" wp14:editId="31E0C3D3">
            <wp:extent cx="4900295" cy="6546405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604" cy="65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51" w:rsidRDefault="00BA0D51" w:rsidP="00D2706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B24F99" w:rsidP="00A06A7B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C5282E">
        <w:rPr>
          <w:rFonts w:ascii="AngsanaUPC" w:hAnsi="AngsanaUPC" w:cs="AngsanaUPC" w:hint="cs"/>
          <w:b/>
          <w:bCs/>
          <w:sz w:val="44"/>
          <w:szCs w:val="44"/>
          <w:cs/>
        </w:rPr>
        <w:t>๒๑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กุมภาพันธ์  </w:t>
      </w:r>
      <w:r w:rsidR="00C5282E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B11A93" w:rsidRDefault="00B24F99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ให้คำปรึกษาแนะนำ</w:t>
      </w:r>
      <w:r w:rsidR="00B11A93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และให้ความรู้ด้านกฎหมาย</w:t>
      </w:r>
    </w:p>
    <w:p w:rsidR="00B24F99" w:rsidRDefault="00B11A93" w:rsidP="003D797D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กับประชาชน</w:t>
      </w:r>
    </w:p>
    <w:p w:rsidR="00BA0D51" w:rsidRDefault="00BA0D51" w:rsidP="00C5282E">
      <w:pPr>
        <w:rPr>
          <w:rFonts w:ascii="AngsanaUPC" w:hAnsi="AngsanaUPC" w:cs="AngsanaUPC"/>
          <w:b/>
          <w:bCs/>
          <w:sz w:val="44"/>
          <w:szCs w:val="44"/>
        </w:rPr>
      </w:pPr>
    </w:p>
    <w:p w:rsidR="00BA0D51" w:rsidRDefault="004B0D0A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4B0D0A">
        <w:rPr>
          <w:rFonts w:ascii="Angsana New" w:eastAsia="Times New Roman" w:hAnsi="Angsana New"/>
          <w:noProof/>
          <w:sz w:val="32"/>
          <w:szCs w:val="32"/>
        </w:rPr>
        <w:lastRenderedPageBreak/>
        <w:drawing>
          <wp:inline distT="0" distB="0" distL="0" distR="0">
            <wp:extent cx="5497830" cy="6261100"/>
            <wp:effectExtent l="0" t="0" r="7620" b="6350"/>
            <wp:docPr id="1" name="รูปภาพ 1" descr="418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82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33" w:rsidRDefault="00456B37" w:rsidP="00456B37">
      <w:pPr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/>
          <w:b/>
          <w:bCs/>
          <w:sz w:val="44"/>
          <w:szCs w:val="44"/>
        </w:rPr>
        <w:t xml:space="preserve"> </w:t>
      </w:r>
    </w:p>
    <w:p w:rsidR="00456B37" w:rsidRDefault="00456B37" w:rsidP="00456B37">
      <w:pPr>
        <w:pStyle w:val="a3"/>
        <w:ind w:left="2160" w:right="-424" w:firstLine="720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D5210B">
        <w:rPr>
          <w:rFonts w:ascii="AngsanaUPC" w:hAnsi="AngsanaUPC" w:cs="AngsanaUPC" w:hint="cs"/>
          <w:b/>
          <w:bCs/>
          <w:sz w:val="44"/>
          <w:szCs w:val="44"/>
          <w:cs/>
        </w:rPr>
        <w:t>๒๙</w:t>
      </w:r>
      <w:bookmarkStart w:id="0" w:name="_GoBack"/>
      <w:bookmarkEnd w:id="0"/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 w:rsidR="004B0D0A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กุมภาพันธ์ </w:t>
      </w:r>
      <w:r w:rsidR="00C5282E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4B0D0A" w:rsidRDefault="004B0D0A" w:rsidP="004B0D0A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 สภ.บางแพ  </w:t>
      </w:r>
      <w:r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(นอกเขตพื้นที่)</w:t>
      </w:r>
    </w:p>
    <w:p w:rsidR="004B0D0A" w:rsidRPr="001F7FA1" w:rsidRDefault="004B0D0A" w:rsidP="004B0D0A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4B0D0A" w:rsidRPr="001F7FA1" w:rsidRDefault="004B0D0A" w:rsidP="004B0D0A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พ.ต.ท.สันติ  หนูช่วย  พงส.ฯ</w:t>
      </w: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sectPr w:rsidR="00851CE2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C2BEB"/>
    <w:rsid w:val="000C4A48"/>
    <w:rsid w:val="000C65AF"/>
    <w:rsid w:val="000D4EC6"/>
    <w:rsid w:val="000E35F4"/>
    <w:rsid w:val="000E3BFC"/>
    <w:rsid w:val="000F4169"/>
    <w:rsid w:val="00125578"/>
    <w:rsid w:val="0015494E"/>
    <w:rsid w:val="001633AB"/>
    <w:rsid w:val="00164C58"/>
    <w:rsid w:val="001745B1"/>
    <w:rsid w:val="00182FC6"/>
    <w:rsid w:val="001852CD"/>
    <w:rsid w:val="0018638C"/>
    <w:rsid w:val="00187F2C"/>
    <w:rsid w:val="001978CA"/>
    <w:rsid w:val="001D51DA"/>
    <w:rsid w:val="001D5735"/>
    <w:rsid w:val="001E2CB6"/>
    <w:rsid w:val="001F7FA1"/>
    <w:rsid w:val="00202D76"/>
    <w:rsid w:val="00220BA5"/>
    <w:rsid w:val="002309E1"/>
    <w:rsid w:val="00255530"/>
    <w:rsid w:val="002616FE"/>
    <w:rsid w:val="002646E6"/>
    <w:rsid w:val="00282D26"/>
    <w:rsid w:val="00282D46"/>
    <w:rsid w:val="00285569"/>
    <w:rsid w:val="002A022C"/>
    <w:rsid w:val="002A0A7D"/>
    <w:rsid w:val="002A5278"/>
    <w:rsid w:val="002B50CF"/>
    <w:rsid w:val="002B5639"/>
    <w:rsid w:val="002C2BDC"/>
    <w:rsid w:val="002C37B9"/>
    <w:rsid w:val="002F6133"/>
    <w:rsid w:val="003203A5"/>
    <w:rsid w:val="00320D94"/>
    <w:rsid w:val="00322E49"/>
    <w:rsid w:val="00325EB5"/>
    <w:rsid w:val="0039544A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56B37"/>
    <w:rsid w:val="00464CF5"/>
    <w:rsid w:val="00472A7C"/>
    <w:rsid w:val="004759D4"/>
    <w:rsid w:val="004A2A69"/>
    <w:rsid w:val="004A3EB6"/>
    <w:rsid w:val="004B0D0A"/>
    <w:rsid w:val="004D566B"/>
    <w:rsid w:val="004E03E9"/>
    <w:rsid w:val="004E7A1A"/>
    <w:rsid w:val="004F4829"/>
    <w:rsid w:val="004F5554"/>
    <w:rsid w:val="00503E48"/>
    <w:rsid w:val="00540E8E"/>
    <w:rsid w:val="00543163"/>
    <w:rsid w:val="00556416"/>
    <w:rsid w:val="00561EAA"/>
    <w:rsid w:val="005708AF"/>
    <w:rsid w:val="0057566A"/>
    <w:rsid w:val="0058362C"/>
    <w:rsid w:val="005A6B7B"/>
    <w:rsid w:val="005B604B"/>
    <w:rsid w:val="005B6F7C"/>
    <w:rsid w:val="005C675E"/>
    <w:rsid w:val="005D4BFB"/>
    <w:rsid w:val="005E257E"/>
    <w:rsid w:val="005F466B"/>
    <w:rsid w:val="00610383"/>
    <w:rsid w:val="0062002A"/>
    <w:rsid w:val="0062011F"/>
    <w:rsid w:val="00625FBB"/>
    <w:rsid w:val="00632AD9"/>
    <w:rsid w:val="00690D9B"/>
    <w:rsid w:val="00696323"/>
    <w:rsid w:val="006C1890"/>
    <w:rsid w:val="006D06CB"/>
    <w:rsid w:val="006E0223"/>
    <w:rsid w:val="006E19E5"/>
    <w:rsid w:val="006F0FB1"/>
    <w:rsid w:val="00707890"/>
    <w:rsid w:val="0072784B"/>
    <w:rsid w:val="00730557"/>
    <w:rsid w:val="00734DA9"/>
    <w:rsid w:val="007557C1"/>
    <w:rsid w:val="00764821"/>
    <w:rsid w:val="00772F9F"/>
    <w:rsid w:val="0079261D"/>
    <w:rsid w:val="00794724"/>
    <w:rsid w:val="007C4B54"/>
    <w:rsid w:val="007D5569"/>
    <w:rsid w:val="007E5EB8"/>
    <w:rsid w:val="00800587"/>
    <w:rsid w:val="00805E72"/>
    <w:rsid w:val="008228BB"/>
    <w:rsid w:val="008238D3"/>
    <w:rsid w:val="008312FA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2EF5"/>
    <w:rsid w:val="0091342C"/>
    <w:rsid w:val="0093243F"/>
    <w:rsid w:val="0093381E"/>
    <w:rsid w:val="00941269"/>
    <w:rsid w:val="00990462"/>
    <w:rsid w:val="009B560E"/>
    <w:rsid w:val="009B5B09"/>
    <w:rsid w:val="009C4718"/>
    <w:rsid w:val="009C7E1D"/>
    <w:rsid w:val="009D7302"/>
    <w:rsid w:val="00A06A7B"/>
    <w:rsid w:val="00A27579"/>
    <w:rsid w:val="00A308F6"/>
    <w:rsid w:val="00A30F71"/>
    <w:rsid w:val="00A352BC"/>
    <w:rsid w:val="00A36D11"/>
    <w:rsid w:val="00A63B9A"/>
    <w:rsid w:val="00A65188"/>
    <w:rsid w:val="00A66041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11A93"/>
    <w:rsid w:val="00B24F99"/>
    <w:rsid w:val="00B27BEB"/>
    <w:rsid w:val="00B33E85"/>
    <w:rsid w:val="00B3626C"/>
    <w:rsid w:val="00B404A8"/>
    <w:rsid w:val="00B56A50"/>
    <w:rsid w:val="00B97811"/>
    <w:rsid w:val="00BA0485"/>
    <w:rsid w:val="00BA0D51"/>
    <w:rsid w:val="00BA5C80"/>
    <w:rsid w:val="00BD2613"/>
    <w:rsid w:val="00C07F59"/>
    <w:rsid w:val="00C11F5F"/>
    <w:rsid w:val="00C205E2"/>
    <w:rsid w:val="00C3247B"/>
    <w:rsid w:val="00C34961"/>
    <w:rsid w:val="00C5034F"/>
    <w:rsid w:val="00C51071"/>
    <w:rsid w:val="00C5282E"/>
    <w:rsid w:val="00C55CDC"/>
    <w:rsid w:val="00C62D6C"/>
    <w:rsid w:val="00C64195"/>
    <w:rsid w:val="00C70FCD"/>
    <w:rsid w:val="00C775B6"/>
    <w:rsid w:val="00C77CCE"/>
    <w:rsid w:val="00C8778E"/>
    <w:rsid w:val="00CB3E2B"/>
    <w:rsid w:val="00CC0C7E"/>
    <w:rsid w:val="00CE207B"/>
    <w:rsid w:val="00CE40E0"/>
    <w:rsid w:val="00CF3A8C"/>
    <w:rsid w:val="00D05344"/>
    <w:rsid w:val="00D1168B"/>
    <w:rsid w:val="00D2706A"/>
    <w:rsid w:val="00D476FA"/>
    <w:rsid w:val="00D5210B"/>
    <w:rsid w:val="00D87172"/>
    <w:rsid w:val="00D9790F"/>
    <w:rsid w:val="00DB57F0"/>
    <w:rsid w:val="00DB7A65"/>
    <w:rsid w:val="00DC6683"/>
    <w:rsid w:val="00DD61E0"/>
    <w:rsid w:val="00DE7E33"/>
    <w:rsid w:val="00DF1E8F"/>
    <w:rsid w:val="00E130D4"/>
    <w:rsid w:val="00E27233"/>
    <w:rsid w:val="00E43DC9"/>
    <w:rsid w:val="00E4483A"/>
    <w:rsid w:val="00E60ADC"/>
    <w:rsid w:val="00E6443C"/>
    <w:rsid w:val="00E74D1D"/>
    <w:rsid w:val="00E857E5"/>
    <w:rsid w:val="00E872C8"/>
    <w:rsid w:val="00E95819"/>
    <w:rsid w:val="00EB21E1"/>
    <w:rsid w:val="00EE29B5"/>
    <w:rsid w:val="00F30DF7"/>
    <w:rsid w:val="00F463A0"/>
    <w:rsid w:val="00F46F37"/>
    <w:rsid w:val="00F529AE"/>
    <w:rsid w:val="00F565CE"/>
    <w:rsid w:val="00F8118F"/>
    <w:rsid w:val="00F85C7A"/>
    <w:rsid w:val="00F86624"/>
    <w:rsid w:val="00F93B46"/>
    <w:rsid w:val="00FB029D"/>
    <w:rsid w:val="00FC36DB"/>
    <w:rsid w:val="00FD0BD5"/>
    <w:rsid w:val="00FE7E3A"/>
    <w:rsid w:val="00F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21</TotalTime>
  <Pages>4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11</cp:revision>
  <cp:lastPrinted>2023-03-09T08:32:00Z</cp:lastPrinted>
  <dcterms:created xsi:type="dcterms:W3CDTF">2025-04-08T04:56:00Z</dcterms:created>
  <dcterms:modified xsi:type="dcterms:W3CDTF">2025-04-08T07:46:00Z</dcterms:modified>
</cp:coreProperties>
</file>